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4AE" w:rsidRPr="00F23580" w:rsidRDefault="006574AE" w:rsidP="00EE577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en-US"/>
        </w:rPr>
      </w:pPr>
      <w:r w:rsidRPr="00F23580">
        <w:rPr>
          <w:rFonts w:ascii="Times New Roman" w:hAnsi="Times New Roman"/>
          <w:b/>
          <w:sz w:val="28"/>
          <w:szCs w:val="28"/>
          <w:lang w:eastAsia="en-US"/>
        </w:rPr>
        <w:t>ПРОЕКТ</w:t>
      </w:r>
    </w:p>
    <w:p w:rsidR="006574AE" w:rsidRPr="00F23580" w:rsidRDefault="006574AE" w:rsidP="007C1314">
      <w:pPr>
        <w:keepNext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F23580">
        <w:rPr>
          <w:rFonts w:ascii="Times New Roman" w:hAnsi="Times New Roman"/>
          <w:bCs/>
          <w:sz w:val="28"/>
          <w:szCs w:val="28"/>
        </w:rPr>
        <w:t>РОССИЙСКАЯ ФЕДЕРАЦИЯ</w:t>
      </w:r>
    </w:p>
    <w:p w:rsidR="006574AE" w:rsidRPr="00F23580" w:rsidRDefault="006574AE" w:rsidP="007C1314">
      <w:pPr>
        <w:keepNext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F23580">
        <w:rPr>
          <w:rFonts w:ascii="Times New Roman" w:hAnsi="Times New Roman"/>
          <w:bCs/>
          <w:sz w:val="28"/>
          <w:szCs w:val="28"/>
        </w:rPr>
        <w:t xml:space="preserve">АДМИНИСТРАЦИЯ ПОСЕЛКА РАМАСУХА </w:t>
      </w:r>
    </w:p>
    <w:p w:rsidR="006574AE" w:rsidRPr="00F23580" w:rsidRDefault="006574AE" w:rsidP="007C1314">
      <w:pPr>
        <w:keepNext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F23580">
        <w:rPr>
          <w:rFonts w:ascii="Times New Roman" w:hAnsi="Times New Roman"/>
          <w:bCs/>
          <w:sz w:val="28"/>
          <w:szCs w:val="28"/>
        </w:rPr>
        <w:t>ПОЧЕПСКОГО РАЙОНА   БРЯНСКОЙ ОБЛАСТИ</w:t>
      </w:r>
    </w:p>
    <w:p w:rsidR="006574AE" w:rsidRPr="00F23580" w:rsidRDefault="006574AE" w:rsidP="007C1314">
      <w:pPr>
        <w:rPr>
          <w:sz w:val="28"/>
          <w:szCs w:val="28"/>
        </w:rPr>
      </w:pPr>
    </w:p>
    <w:p w:rsidR="006574AE" w:rsidRPr="00F23580" w:rsidRDefault="006574AE" w:rsidP="007C1314">
      <w:pPr>
        <w:keepNext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F23580">
        <w:rPr>
          <w:rFonts w:ascii="Times New Roman" w:hAnsi="Times New Roman"/>
          <w:bCs/>
          <w:sz w:val="28"/>
          <w:szCs w:val="28"/>
        </w:rPr>
        <w:t>ПОСТАНОВЛЕНИЕ</w:t>
      </w:r>
    </w:p>
    <w:p w:rsidR="006574AE" w:rsidRPr="00F23580" w:rsidRDefault="006574AE" w:rsidP="007C1314">
      <w:pPr>
        <w:tabs>
          <w:tab w:val="left" w:pos="360"/>
          <w:tab w:val="left" w:pos="2580"/>
          <w:tab w:val="center" w:pos="5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74AE" w:rsidRPr="00F23580" w:rsidRDefault="006574AE" w:rsidP="007C1314">
      <w:pPr>
        <w:tabs>
          <w:tab w:val="left" w:pos="360"/>
          <w:tab w:val="left" w:pos="2580"/>
          <w:tab w:val="center" w:pos="5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23580">
        <w:rPr>
          <w:rFonts w:ascii="Times New Roman" w:hAnsi="Times New Roman"/>
          <w:sz w:val="28"/>
          <w:szCs w:val="28"/>
        </w:rPr>
        <w:t xml:space="preserve">                от           </w:t>
      </w:r>
      <w:smartTag w:uri="urn:schemas-microsoft-com:office:smarttags" w:element="metricconverter">
        <w:smartTagPr>
          <w:attr w:name="ProductID" w:val=".2021 г"/>
        </w:smartTagPr>
        <w:r w:rsidRPr="00F23580">
          <w:rPr>
            <w:rFonts w:ascii="Times New Roman" w:hAnsi="Times New Roman"/>
            <w:sz w:val="28"/>
            <w:szCs w:val="28"/>
          </w:rPr>
          <w:t>.2021 г</w:t>
        </w:r>
      </w:smartTag>
      <w:r w:rsidRPr="00F23580">
        <w:rPr>
          <w:rFonts w:ascii="Times New Roman" w:hAnsi="Times New Roman"/>
          <w:sz w:val="28"/>
          <w:szCs w:val="28"/>
        </w:rPr>
        <w:t xml:space="preserve">.        №  </w:t>
      </w:r>
    </w:p>
    <w:p w:rsidR="006574AE" w:rsidRPr="00F23580" w:rsidRDefault="006574AE" w:rsidP="007C1314">
      <w:pPr>
        <w:tabs>
          <w:tab w:val="left" w:pos="360"/>
          <w:tab w:val="left" w:pos="2580"/>
          <w:tab w:val="center" w:pos="5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23580">
        <w:rPr>
          <w:rFonts w:ascii="Times New Roman" w:hAnsi="Times New Roman"/>
          <w:sz w:val="28"/>
          <w:szCs w:val="28"/>
        </w:rPr>
        <w:t xml:space="preserve">                п. Рамасуха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pacing w:val="8"/>
          <w:sz w:val="28"/>
          <w:szCs w:val="28"/>
        </w:rPr>
      </w:pP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pacing w:val="8"/>
          <w:sz w:val="28"/>
          <w:szCs w:val="28"/>
        </w:rPr>
      </w:pP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pacing w:val="8"/>
          <w:sz w:val="28"/>
          <w:szCs w:val="28"/>
        </w:rPr>
      </w:pPr>
      <w:r w:rsidRPr="00F23580">
        <w:rPr>
          <w:rFonts w:ascii="Times New Roman" w:hAnsi="Times New Roman"/>
          <w:spacing w:val="8"/>
          <w:sz w:val="28"/>
          <w:szCs w:val="28"/>
        </w:rPr>
        <w:t xml:space="preserve">Об утверждении программы 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F23580">
        <w:rPr>
          <w:rFonts w:ascii="Times New Roman" w:hAnsi="Times New Roman"/>
          <w:spacing w:val="8"/>
          <w:sz w:val="28"/>
          <w:szCs w:val="28"/>
        </w:rPr>
        <w:t xml:space="preserve">профилактики </w:t>
      </w:r>
      <w:r w:rsidRPr="00F23580">
        <w:rPr>
          <w:rFonts w:ascii="Times New Roman" w:hAnsi="Times New Roman"/>
          <w:sz w:val="28"/>
          <w:szCs w:val="28"/>
        </w:rPr>
        <w:t xml:space="preserve">рисков причинения 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F23580">
        <w:rPr>
          <w:rFonts w:ascii="Times New Roman" w:hAnsi="Times New Roman"/>
          <w:sz w:val="28"/>
          <w:szCs w:val="28"/>
        </w:rPr>
        <w:t xml:space="preserve">вреда (ущерба) охраняемым законом 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pacing w:val="8"/>
          <w:sz w:val="28"/>
          <w:szCs w:val="28"/>
        </w:rPr>
      </w:pPr>
      <w:r w:rsidRPr="00F23580">
        <w:rPr>
          <w:rFonts w:ascii="Times New Roman" w:hAnsi="Times New Roman"/>
          <w:sz w:val="28"/>
          <w:szCs w:val="28"/>
        </w:rPr>
        <w:t>ценностям</w:t>
      </w:r>
      <w:r w:rsidRPr="00F23580">
        <w:rPr>
          <w:rFonts w:ascii="Times New Roman" w:hAnsi="Times New Roman"/>
          <w:spacing w:val="8"/>
          <w:sz w:val="28"/>
          <w:szCs w:val="28"/>
        </w:rPr>
        <w:t xml:space="preserve"> при осуществлении</w:t>
      </w:r>
    </w:p>
    <w:p w:rsidR="006574AE" w:rsidRPr="00F23580" w:rsidRDefault="006574AE" w:rsidP="00E250E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F23580">
        <w:rPr>
          <w:rFonts w:ascii="Times New Roman" w:hAnsi="Times New Roman"/>
          <w:spacing w:val="8"/>
          <w:sz w:val="28"/>
          <w:szCs w:val="28"/>
        </w:rPr>
        <w:t>муниципального контр</w:t>
      </w:r>
      <w:bookmarkStart w:id="0" w:name="_GoBack"/>
      <w:bookmarkEnd w:id="0"/>
      <w:r w:rsidRPr="00F23580">
        <w:rPr>
          <w:rFonts w:ascii="Times New Roman" w:hAnsi="Times New Roman"/>
          <w:spacing w:val="8"/>
          <w:sz w:val="28"/>
          <w:szCs w:val="28"/>
        </w:rPr>
        <w:t xml:space="preserve">оля </w:t>
      </w:r>
      <w:r w:rsidRPr="00F23580">
        <w:rPr>
          <w:rFonts w:ascii="Times New Roman" w:hAnsi="Times New Roman"/>
          <w:sz w:val="28"/>
          <w:szCs w:val="28"/>
        </w:rPr>
        <w:t xml:space="preserve">в сфере </w:t>
      </w:r>
    </w:p>
    <w:p w:rsidR="006574AE" w:rsidRPr="00F23580" w:rsidRDefault="006574AE" w:rsidP="00E250E9">
      <w:pPr>
        <w:pStyle w:val="NoSpacing"/>
        <w:ind w:firstLine="709"/>
        <w:jc w:val="both"/>
        <w:rPr>
          <w:rFonts w:ascii="Times New Roman" w:hAnsi="Times New Roman"/>
          <w:spacing w:val="8"/>
          <w:sz w:val="28"/>
          <w:szCs w:val="28"/>
        </w:rPr>
      </w:pPr>
      <w:r w:rsidRPr="00F23580">
        <w:rPr>
          <w:rFonts w:ascii="Times New Roman" w:hAnsi="Times New Roman"/>
          <w:sz w:val="28"/>
          <w:szCs w:val="28"/>
        </w:rPr>
        <w:t>благоустройства</w:t>
      </w:r>
      <w:r w:rsidRPr="00F23580">
        <w:rPr>
          <w:rFonts w:ascii="Times New Roman" w:hAnsi="Times New Roman"/>
          <w:spacing w:val="8"/>
          <w:sz w:val="28"/>
          <w:szCs w:val="28"/>
        </w:rPr>
        <w:t xml:space="preserve"> на 2022 год.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pacing w:val="8"/>
          <w:sz w:val="28"/>
          <w:szCs w:val="28"/>
        </w:rPr>
      </w:pP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b/>
          <w:spacing w:val="8"/>
          <w:sz w:val="28"/>
          <w:szCs w:val="28"/>
        </w:rPr>
      </w:pP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F23580">
        <w:rPr>
          <w:rFonts w:ascii="Times New Roman" w:hAnsi="Times New Roman"/>
          <w:spacing w:val="8"/>
          <w:sz w:val="28"/>
          <w:szCs w:val="28"/>
        </w:rPr>
        <w:t xml:space="preserve">В соответствии с </w:t>
      </w:r>
      <w:r w:rsidRPr="00F23580">
        <w:rPr>
          <w:rFonts w:ascii="Times New Roman" w:hAnsi="Times New Roman"/>
          <w:sz w:val="28"/>
          <w:szCs w:val="28"/>
        </w:rPr>
        <w:t xml:space="preserve">Постановлением Правительства РФ от 25 июня </w:t>
      </w:r>
      <w:smartTag w:uri="urn:schemas-microsoft-com:office:smarttags" w:element="metricconverter">
        <w:smartTagPr>
          <w:attr w:name="ProductID" w:val="2021 г"/>
        </w:smartTagPr>
        <w:r w:rsidRPr="00F23580">
          <w:rPr>
            <w:rFonts w:ascii="Times New Roman" w:hAnsi="Times New Roman"/>
            <w:sz w:val="28"/>
            <w:szCs w:val="28"/>
          </w:rPr>
          <w:t>2021 г</w:t>
        </w:r>
      </w:smartTag>
      <w:r w:rsidRPr="00F23580">
        <w:rPr>
          <w:rFonts w:ascii="Times New Roman" w:hAnsi="Times New Roman"/>
          <w:sz w:val="28"/>
          <w:szCs w:val="28"/>
        </w:rPr>
        <w:t xml:space="preserve">.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4AE" w:rsidRPr="00F23580" w:rsidRDefault="006574AE" w:rsidP="003B6F35">
      <w:pPr>
        <w:pStyle w:val="NoSpacing"/>
        <w:ind w:firstLine="709"/>
        <w:jc w:val="both"/>
        <w:rPr>
          <w:rFonts w:ascii="Times New Roman" w:hAnsi="Times New Roman"/>
          <w:spacing w:val="8"/>
          <w:sz w:val="28"/>
          <w:szCs w:val="28"/>
        </w:rPr>
      </w:pPr>
      <w:r w:rsidRPr="00F23580">
        <w:rPr>
          <w:rFonts w:ascii="Times New Roman" w:hAnsi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</w:t>
      </w:r>
      <w:r w:rsidRPr="00F23580">
        <w:rPr>
          <w:rFonts w:ascii="Times New Roman" w:hAnsi="Times New Roman"/>
          <w:spacing w:val="8"/>
          <w:sz w:val="28"/>
          <w:szCs w:val="28"/>
        </w:rPr>
        <w:t xml:space="preserve">при осуществлении муниципального контроля </w:t>
      </w:r>
      <w:r w:rsidRPr="00F23580">
        <w:rPr>
          <w:rFonts w:ascii="Times New Roman" w:hAnsi="Times New Roman"/>
          <w:sz w:val="28"/>
          <w:szCs w:val="28"/>
        </w:rPr>
        <w:t>в сфере благоустройства</w:t>
      </w:r>
      <w:r w:rsidRPr="00F23580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F23580">
        <w:rPr>
          <w:rFonts w:ascii="Times New Roman" w:hAnsi="Times New Roman"/>
          <w:sz w:val="28"/>
          <w:szCs w:val="28"/>
        </w:rPr>
        <w:t xml:space="preserve">на 2022 год согласно приложению к настоящему постановлению. 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F23580">
        <w:rPr>
          <w:rFonts w:ascii="Times New Roman" w:hAnsi="Times New Roman"/>
          <w:sz w:val="28"/>
          <w:szCs w:val="28"/>
        </w:rPr>
        <w:t>2.</w:t>
      </w:r>
      <w:r w:rsidRPr="00F23580">
        <w:rPr>
          <w:color w:val="000000"/>
          <w:sz w:val="28"/>
          <w:szCs w:val="28"/>
        </w:rPr>
        <w:t xml:space="preserve"> </w:t>
      </w:r>
      <w:r w:rsidRPr="00F23580">
        <w:rPr>
          <w:rFonts w:ascii="Times New Roman" w:hAnsi="Times New Roman"/>
          <w:color w:val="000000"/>
          <w:sz w:val="28"/>
          <w:szCs w:val="28"/>
        </w:rPr>
        <w:t>Настоящее постановление     опубликовать (обнародовать) согласно действующему законодательству и разместить на официальном сайте администрации в сети «Интернет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F23580">
        <w:rPr>
          <w:rFonts w:ascii="Times New Roman" w:hAnsi="Times New Roman"/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4AE" w:rsidRPr="00F23580" w:rsidRDefault="006574AE" w:rsidP="001C45E8">
      <w:pPr>
        <w:pStyle w:val="NoSpacing"/>
        <w:tabs>
          <w:tab w:val="left" w:pos="592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23580">
        <w:rPr>
          <w:rFonts w:ascii="Times New Roman" w:hAnsi="Times New Roman"/>
          <w:sz w:val="28"/>
          <w:szCs w:val="28"/>
        </w:rPr>
        <w:t xml:space="preserve">Глава  администрации </w:t>
      </w:r>
    </w:p>
    <w:p w:rsidR="006574AE" w:rsidRPr="001604BA" w:rsidRDefault="006574AE" w:rsidP="001C45E8">
      <w:pPr>
        <w:pStyle w:val="NoSpacing"/>
        <w:tabs>
          <w:tab w:val="left" w:pos="592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8"/>
          <w:szCs w:val="28"/>
        </w:rPr>
        <w:t>Пос. Рамасуха                                                           Е.М. Лощихина</w:t>
      </w:r>
    </w:p>
    <w:p w:rsidR="006574AE" w:rsidRPr="002E6B96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Pr="002E6B96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Pr="002E6B96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Pr="002E6B96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Pr="002E6B96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Default="006574AE" w:rsidP="00F23580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6574AE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74AE" w:rsidRPr="00F23580" w:rsidRDefault="006574AE" w:rsidP="000543F9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>Приложение:</w:t>
      </w:r>
    </w:p>
    <w:p w:rsidR="006574AE" w:rsidRPr="00F23580" w:rsidRDefault="006574AE" w:rsidP="000543F9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 xml:space="preserve">к постановлению  администрации </w:t>
      </w:r>
    </w:p>
    <w:p w:rsidR="006574AE" w:rsidRPr="00F23580" w:rsidRDefault="006574AE" w:rsidP="000543F9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 xml:space="preserve">пос. Рамасуха </w:t>
      </w:r>
    </w:p>
    <w:p w:rsidR="006574AE" w:rsidRPr="00F23580" w:rsidRDefault="006574AE" w:rsidP="000543F9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 xml:space="preserve">                                            от «   »      2021г.</w:t>
      </w:r>
    </w:p>
    <w:p w:rsidR="006574AE" w:rsidRPr="00F23580" w:rsidRDefault="006574AE" w:rsidP="000543F9">
      <w:pPr>
        <w:pStyle w:val="NoSpacing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6574AE" w:rsidRPr="00F23580" w:rsidRDefault="006574AE" w:rsidP="000543F9">
      <w:pPr>
        <w:pStyle w:val="NoSpacing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23580">
        <w:rPr>
          <w:rFonts w:ascii="Times New Roman" w:hAnsi="Times New Roman"/>
          <w:b/>
          <w:sz w:val="24"/>
          <w:szCs w:val="24"/>
        </w:rPr>
        <w:t xml:space="preserve">Программа профилактики </w:t>
      </w:r>
    </w:p>
    <w:p w:rsidR="006574AE" w:rsidRPr="00F23580" w:rsidRDefault="006574AE" w:rsidP="000543F9">
      <w:pPr>
        <w:pStyle w:val="NoSpacing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23580">
        <w:rPr>
          <w:rFonts w:ascii="Times New Roman" w:hAnsi="Times New Roman"/>
          <w:b/>
          <w:sz w:val="24"/>
          <w:szCs w:val="24"/>
        </w:rPr>
        <w:t xml:space="preserve">нарушений рисков причинения вреда (ущерба) охраняемым законом ценностям при осуществлении муниципального контроля в сфере </w:t>
      </w:r>
    </w:p>
    <w:p w:rsidR="006574AE" w:rsidRPr="00F23580" w:rsidRDefault="006574AE" w:rsidP="000543F9">
      <w:pPr>
        <w:pStyle w:val="NoSpacing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23580">
        <w:rPr>
          <w:rFonts w:ascii="Times New Roman" w:hAnsi="Times New Roman"/>
          <w:b/>
          <w:sz w:val="24"/>
          <w:szCs w:val="24"/>
        </w:rPr>
        <w:t>благоустройства на 2022 год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574AE" w:rsidRPr="00F23580" w:rsidRDefault="006574AE" w:rsidP="000543F9">
      <w:pPr>
        <w:pStyle w:val="NoSpacing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23580">
        <w:rPr>
          <w:rFonts w:ascii="Times New Roman" w:hAnsi="Times New Roman"/>
          <w:b/>
          <w:sz w:val="24"/>
          <w:szCs w:val="24"/>
        </w:rPr>
        <w:t>Раздел 1. Анализ текущего состояния осуществления муниципального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574AE" w:rsidRPr="00F23580" w:rsidRDefault="006574AE" w:rsidP="009F5D0C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 xml:space="preserve">Настоящая программа разработана в соответствии со </w:t>
      </w:r>
      <w:r w:rsidRPr="00F23580">
        <w:rPr>
          <w:rFonts w:ascii="Times New Roman" w:hAnsi="Times New Roman"/>
          <w:color w:val="000000"/>
          <w:sz w:val="24"/>
          <w:szCs w:val="24"/>
        </w:rPr>
        <w:t>статьей 44</w:t>
      </w:r>
      <w:r w:rsidRPr="00F23580">
        <w:rPr>
          <w:rFonts w:ascii="Times New Roman" w:hAnsi="Times New Roman"/>
          <w:sz w:val="24"/>
          <w:szCs w:val="24"/>
        </w:rPr>
        <w:t xml:space="preserve"> Федерального закона от 31 июля </w:t>
      </w:r>
      <w:smartTag w:uri="urn:schemas-microsoft-com:office:smarttags" w:element="metricconverter">
        <w:smartTagPr>
          <w:attr w:name="ProductID" w:val="2021 г"/>
        </w:smartTagPr>
        <w:r w:rsidRPr="00F23580">
          <w:rPr>
            <w:rFonts w:ascii="Times New Roman" w:hAnsi="Times New Roman"/>
            <w:sz w:val="24"/>
            <w:szCs w:val="24"/>
          </w:rPr>
          <w:t>2021 г</w:t>
        </w:r>
      </w:smartTag>
      <w:r w:rsidRPr="00F23580">
        <w:rPr>
          <w:rFonts w:ascii="Times New Roman" w:hAnsi="Times New Roman"/>
          <w:sz w:val="24"/>
          <w:szCs w:val="24"/>
        </w:rPr>
        <w:t xml:space="preserve">. №248-ФЗ «О государственном контроле (надзоре) и муниципальном контроле в Российской Федерации», </w:t>
      </w:r>
      <w:r w:rsidRPr="00F23580">
        <w:rPr>
          <w:rFonts w:ascii="Times New Roman" w:hAnsi="Times New Roman"/>
          <w:color w:val="000000"/>
          <w:sz w:val="24"/>
          <w:szCs w:val="24"/>
        </w:rPr>
        <w:t>постановлением</w:t>
      </w:r>
      <w:r w:rsidRPr="00F23580">
        <w:rPr>
          <w:rFonts w:ascii="Times New Roman" w:hAnsi="Times New Roman"/>
          <w:sz w:val="24"/>
          <w:szCs w:val="24"/>
        </w:rPr>
        <w:t xml:space="preserve"> Правительства Российской Федерации от 25 июня </w:t>
      </w:r>
      <w:smartTag w:uri="urn:schemas-microsoft-com:office:smarttags" w:element="metricconverter">
        <w:smartTagPr>
          <w:attr w:name="ProductID" w:val="2021 г"/>
        </w:smartTagPr>
        <w:r w:rsidRPr="00F23580">
          <w:rPr>
            <w:rFonts w:ascii="Times New Roman" w:hAnsi="Times New Roman"/>
            <w:sz w:val="24"/>
            <w:szCs w:val="24"/>
          </w:rPr>
          <w:t>2021 г</w:t>
        </w:r>
      </w:smartTag>
      <w:r w:rsidRPr="00F23580">
        <w:rPr>
          <w:rFonts w:ascii="Times New Roman" w:hAnsi="Times New Roman"/>
          <w:sz w:val="24"/>
          <w:szCs w:val="24"/>
        </w:rPr>
        <w:t>.№990 «Об утверждении Правил разработки и утверждения контрольными (надзорными) органами программы   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 на территории Рамасухского городского  поселения Почепского муниципального района Брянской области.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F23580">
        <w:rPr>
          <w:rFonts w:ascii="Times New Roman" w:hAnsi="Times New Roman"/>
          <w:sz w:val="24"/>
          <w:szCs w:val="24"/>
          <w:lang w:eastAsia="en-US"/>
        </w:rPr>
        <w:t xml:space="preserve">Главной задачей администрации </w:t>
      </w:r>
      <w:r w:rsidRPr="00F23580">
        <w:rPr>
          <w:rFonts w:ascii="Times New Roman" w:hAnsi="Times New Roman"/>
          <w:sz w:val="24"/>
          <w:szCs w:val="24"/>
        </w:rPr>
        <w:t xml:space="preserve">поселка  Рамасуха </w:t>
      </w:r>
      <w:r w:rsidRPr="00F23580">
        <w:rPr>
          <w:rFonts w:ascii="Times New Roman" w:hAnsi="Times New Roman"/>
          <w:sz w:val="24"/>
          <w:szCs w:val="24"/>
          <w:lang w:eastAsia="en-US"/>
        </w:rPr>
        <w:t xml:space="preserve">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 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>В связи с вступлением в законную силу Положения о муниципальном  контроле в сфере благоустройства на территории Рамасухского городского поселения Почепского муниципального района Брянской области с 01.01.2022г. и учитывая,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23580">
        <w:rPr>
          <w:rStyle w:val="blk"/>
          <w:rFonts w:ascii="Times New Roman" w:hAnsi="Times New Roman"/>
          <w:sz w:val="24"/>
          <w:szCs w:val="24"/>
        </w:rPr>
        <w:t>Предметом муниципального контроля в сфере благоустройства является с</w:t>
      </w:r>
      <w:r w:rsidRPr="00F23580">
        <w:rPr>
          <w:rFonts w:ascii="Times New Roman" w:hAnsi="Times New Roman"/>
          <w:sz w:val="24"/>
          <w:szCs w:val="24"/>
        </w:rPr>
        <w:t>облюдение правил благоустройства территории Рамасухского городского поселения Почепского муниципального района Брянской области,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r w:rsidRPr="00F23580">
        <w:rPr>
          <w:rStyle w:val="blk"/>
          <w:rFonts w:ascii="Times New Roman" w:hAnsi="Times New Roman"/>
          <w:sz w:val="24"/>
          <w:szCs w:val="24"/>
        </w:rPr>
        <w:t>.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 xml:space="preserve">Программа профилактики рисков причинения вреда (ущерба) охраняемым законом ценностям направлена на решение проблем связанных с </w:t>
      </w:r>
      <w:r w:rsidRPr="00F23580">
        <w:rPr>
          <w:rStyle w:val="blk"/>
          <w:rFonts w:ascii="Times New Roman" w:hAnsi="Times New Roman"/>
          <w:sz w:val="24"/>
          <w:szCs w:val="24"/>
        </w:rPr>
        <w:t>нарушением</w:t>
      </w:r>
      <w:r w:rsidRPr="00F23580">
        <w:rPr>
          <w:rFonts w:ascii="Times New Roman" w:hAnsi="Times New Roman"/>
          <w:sz w:val="24"/>
          <w:szCs w:val="24"/>
        </w:rPr>
        <w:t xml:space="preserve"> правил благоустройства территории Рамасухского городского поселения Почепского муниципального района Брянской области, нарушением требований к обеспечению доступности для инвалидов объектов социальной, инженерной и транспортной инфраструктур и предоставляемых услуг, организацией благоустройства территории Рамасухского городского поселения Почепского муниципального района Брянской области, в соответствии с указанными правилами.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b/>
          <w:bCs/>
          <w:kern w:val="24"/>
          <w:sz w:val="24"/>
          <w:szCs w:val="24"/>
        </w:rPr>
      </w:pPr>
      <w:r w:rsidRPr="00F23580">
        <w:rPr>
          <w:rFonts w:ascii="Times New Roman" w:hAnsi="Times New Roman"/>
          <w:b/>
          <w:bCs/>
          <w:kern w:val="24"/>
          <w:sz w:val="24"/>
          <w:szCs w:val="24"/>
        </w:rPr>
        <w:t>Раздел 2. Цели и задачи реализации программы профилактики.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b/>
          <w:bCs/>
          <w:kern w:val="24"/>
          <w:sz w:val="24"/>
          <w:szCs w:val="24"/>
        </w:rPr>
      </w:pP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 xml:space="preserve"> Целью программы является: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dst100485"/>
      <w:bookmarkEnd w:id="1"/>
      <w:r w:rsidRPr="00F23580">
        <w:rPr>
          <w:rFonts w:ascii="Times New Roman" w:hAnsi="Times New Roman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dst100486"/>
      <w:bookmarkEnd w:id="2"/>
      <w:r w:rsidRPr="00F23580">
        <w:rPr>
          <w:rFonts w:ascii="Times New Roman" w:hAnsi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 xml:space="preserve"> Задачами программы являются: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>1) Укрепление системы профилактики нарушений обязательных требований путем активизации профилактической деятельности;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>2) Выявление причин, факторов и условий, способствующих нарушениям обязательных требований.</w:t>
      </w:r>
    </w:p>
    <w:p w:rsidR="006574AE" w:rsidRPr="00F23580" w:rsidRDefault="006574AE" w:rsidP="000543F9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6574AE" w:rsidRPr="00F23580" w:rsidRDefault="006574AE" w:rsidP="000543F9">
      <w:pPr>
        <w:pStyle w:val="NoSpacing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23580">
        <w:rPr>
          <w:rFonts w:ascii="Times New Roman" w:hAnsi="Times New Roman"/>
          <w:b/>
          <w:sz w:val="24"/>
          <w:szCs w:val="24"/>
        </w:rPr>
        <w:t>Раздел 3. Перечень профилактических мероприятий, сроки (периодичность) их проведения и ответственные исполнители.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2695"/>
        <w:gridCol w:w="2694"/>
        <w:gridCol w:w="2411"/>
        <w:gridCol w:w="2269"/>
      </w:tblGrid>
      <w:tr w:rsidR="006574AE" w:rsidRPr="00F23580" w:rsidTr="00E45A73">
        <w:tc>
          <w:tcPr>
            <w:tcW w:w="566" w:type="dxa"/>
          </w:tcPr>
          <w:p w:rsidR="006574AE" w:rsidRPr="00F23580" w:rsidRDefault="006574AE" w:rsidP="00E4199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3580">
              <w:rPr>
                <w:rFonts w:ascii="Times New Roman" w:hAnsi="Times New Roman"/>
                <w:b/>
                <w:sz w:val="24"/>
                <w:szCs w:val="24"/>
              </w:rPr>
              <w:t xml:space="preserve"> пп</w:t>
            </w:r>
          </w:p>
        </w:tc>
        <w:tc>
          <w:tcPr>
            <w:tcW w:w="2695" w:type="dxa"/>
          </w:tcPr>
          <w:p w:rsidR="006574AE" w:rsidRPr="00F23580" w:rsidRDefault="006574AE" w:rsidP="000543F9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3580">
              <w:rPr>
                <w:rFonts w:ascii="Times New Roman" w:hAnsi="Times New Roman"/>
                <w:b/>
                <w:sz w:val="24"/>
                <w:szCs w:val="24"/>
              </w:rPr>
              <w:t>Вид мероприятия</w:t>
            </w:r>
          </w:p>
        </w:tc>
        <w:tc>
          <w:tcPr>
            <w:tcW w:w="2694" w:type="dxa"/>
          </w:tcPr>
          <w:p w:rsidR="006574AE" w:rsidRPr="00F23580" w:rsidRDefault="006574AE" w:rsidP="000543F9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3580">
              <w:rPr>
                <w:rFonts w:ascii="Times New Roman" w:hAnsi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411" w:type="dxa"/>
          </w:tcPr>
          <w:p w:rsidR="006574AE" w:rsidRPr="00F23580" w:rsidRDefault="006574AE" w:rsidP="000543F9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3580">
              <w:rPr>
                <w:rFonts w:ascii="Times New Roman" w:hAnsi="Times New Roman"/>
                <w:b/>
                <w:sz w:val="24"/>
                <w:szCs w:val="24"/>
              </w:rPr>
              <w:t>Сроки   (периодичность)   их проведения</w:t>
            </w:r>
          </w:p>
        </w:tc>
        <w:tc>
          <w:tcPr>
            <w:tcW w:w="2269" w:type="dxa"/>
          </w:tcPr>
          <w:p w:rsidR="006574AE" w:rsidRPr="00F23580" w:rsidRDefault="006574AE" w:rsidP="000543F9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23580">
              <w:rPr>
                <w:rFonts w:ascii="Times New Roman" w:hAnsi="Times New Roman"/>
                <w:b/>
                <w:sz w:val="24"/>
                <w:szCs w:val="24"/>
              </w:rPr>
              <w:t>Должностное лицо ответственное за реализацию</w:t>
            </w:r>
          </w:p>
        </w:tc>
      </w:tr>
      <w:tr w:rsidR="006574AE" w:rsidRPr="00F23580" w:rsidTr="00E45A73">
        <w:trPr>
          <w:trHeight w:val="5664"/>
        </w:trPr>
        <w:tc>
          <w:tcPr>
            <w:tcW w:w="566" w:type="dxa"/>
            <w:vMerge w:val="restart"/>
          </w:tcPr>
          <w:p w:rsidR="006574AE" w:rsidRPr="00F23580" w:rsidRDefault="006574AE" w:rsidP="00754793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  <w:vMerge w:val="restart"/>
          </w:tcPr>
          <w:p w:rsidR="006574AE" w:rsidRPr="00F23580" w:rsidRDefault="006574AE" w:rsidP="000543F9">
            <w:pPr>
              <w:pStyle w:val="NoSpacing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pacing w:val="2"/>
                <w:sz w:val="24"/>
                <w:szCs w:val="24"/>
              </w:rPr>
              <w:t>Информирование</w:t>
            </w:r>
          </w:p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574AE" w:rsidRPr="00F23580" w:rsidRDefault="006574AE" w:rsidP="00114770">
            <w:pPr>
              <w:pStyle w:val="NoSpacing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pacing w:val="2"/>
                <w:sz w:val="24"/>
                <w:szCs w:val="24"/>
              </w:rPr>
              <w:t>Размещение и поддержание в актуальном состоянии на официальном сайте администрации в сети «Интернет» информации, перечень которой предусмотрен ч.3 ст. 46 ФЗ №248 от 31.07.2020г. «О государственном и муниципальном контроле в РФ».</w:t>
            </w:r>
          </w:p>
        </w:tc>
        <w:tc>
          <w:tcPr>
            <w:tcW w:w="2411" w:type="dxa"/>
          </w:tcPr>
          <w:p w:rsidR="006574AE" w:rsidRPr="00F23580" w:rsidRDefault="006574AE" w:rsidP="000543F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Постоянно (по мере обновления)</w:t>
            </w:r>
          </w:p>
        </w:tc>
        <w:tc>
          <w:tcPr>
            <w:tcW w:w="2269" w:type="dxa"/>
          </w:tcPr>
          <w:p w:rsidR="006574AE" w:rsidRPr="00F23580" w:rsidRDefault="006574AE" w:rsidP="006F2F6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 xml:space="preserve">Глава администрации </w:t>
            </w:r>
          </w:p>
        </w:tc>
      </w:tr>
      <w:tr w:rsidR="006574AE" w:rsidRPr="00F23580" w:rsidTr="00E45A73">
        <w:trPr>
          <w:trHeight w:val="540"/>
        </w:trPr>
        <w:tc>
          <w:tcPr>
            <w:tcW w:w="566" w:type="dxa"/>
            <w:vMerge/>
            <w:vAlign w:val="center"/>
          </w:tcPr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/>
            <w:vAlign w:val="center"/>
          </w:tcPr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  <w:p w:rsidR="006574AE" w:rsidRPr="00F23580" w:rsidRDefault="006574AE" w:rsidP="00754793">
            <w:pPr>
              <w:pStyle w:val="NoSpacing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pacing w:val="2"/>
                <w:sz w:val="24"/>
                <w:szCs w:val="24"/>
              </w:rPr>
              <w:t>Размещение сведений в средствах массовой информации</w:t>
            </w:r>
          </w:p>
        </w:tc>
        <w:tc>
          <w:tcPr>
            <w:tcW w:w="2411" w:type="dxa"/>
          </w:tcPr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574AE" w:rsidRPr="00F23580" w:rsidRDefault="006574AE" w:rsidP="00754793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pacing w:val="2"/>
                <w:sz w:val="24"/>
                <w:szCs w:val="24"/>
              </w:rPr>
              <w:t>Апрель 2022 года</w:t>
            </w:r>
          </w:p>
        </w:tc>
        <w:tc>
          <w:tcPr>
            <w:tcW w:w="2269" w:type="dxa"/>
          </w:tcPr>
          <w:p w:rsidR="006574AE" w:rsidRPr="00F23580" w:rsidRDefault="006574AE" w:rsidP="00754793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 xml:space="preserve">Глава администрации </w:t>
            </w:r>
          </w:p>
        </w:tc>
      </w:tr>
      <w:tr w:rsidR="006574AE" w:rsidRPr="00F23580" w:rsidTr="00E45A73">
        <w:tc>
          <w:tcPr>
            <w:tcW w:w="566" w:type="dxa"/>
          </w:tcPr>
          <w:p w:rsidR="006574AE" w:rsidRPr="00F23580" w:rsidRDefault="006574AE" w:rsidP="000543F9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695" w:type="dxa"/>
          </w:tcPr>
          <w:p w:rsidR="006574AE" w:rsidRPr="00F23580" w:rsidRDefault="006574AE" w:rsidP="000543F9">
            <w:pPr>
              <w:pStyle w:val="NoSpacing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pacing w:val="2"/>
                <w:sz w:val="24"/>
                <w:szCs w:val="24"/>
              </w:rPr>
              <w:t>Консультирование*</w:t>
            </w:r>
          </w:p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574AE" w:rsidRPr="00F23580" w:rsidRDefault="006574AE" w:rsidP="000543F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Телефонная и видео-конференц-связь, личный прием граждан, в ходе проведения профилактического мероприятия, контрольного (надзорного) мероприятия.</w:t>
            </w:r>
          </w:p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6574AE" w:rsidRPr="00F23580" w:rsidRDefault="006574AE" w:rsidP="000543F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Постоянно (при наличии оснований (обращений))</w:t>
            </w:r>
          </w:p>
        </w:tc>
        <w:tc>
          <w:tcPr>
            <w:tcW w:w="2269" w:type="dxa"/>
          </w:tcPr>
          <w:p w:rsidR="006574AE" w:rsidRPr="00F23580" w:rsidRDefault="006574AE" w:rsidP="00A47910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</w:tc>
      </w:tr>
    </w:tbl>
    <w:p w:rsidR="006574AE" w:rsidRPr="00F23580" w:rsidRDefault="006574AE" w:rsidP="000543F9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 xml:space="preserve">           * Консультирование</w:t>
      </w:r>
      <w:r w:rsidRPr="00F23580">
        <w:rPr>
          <w:rStyle w:val="HeaderChar"/>
          <w:sz w:val="24"/>
          <w:szCs w:val="24"/>
        </w:rPr>
        <w:t xml:space="preserve"> осуществляется </w:t>
      </w:r>
      <w:r w:rsidRPr="00F23580">
        <w:rPr>
          <w:rStyle w:val="blk"/>
          <w:rFonts w:ascii="Times New Roman" w:hAnsi="Times New Roman"/>
          <w:sz w:val="24"/>
          <w:szCs w:val="24"/>
        </w:rPr>
        <w:t xml:space="preserve">по всем интересующим вопросам, связанным с организацией и осуществлением муниципального земельного контроля, а также </w:t>
      </w:r>
      <w:r w:rsidRPr="00F23580">
        <w:rPr>
          <w:rFonts w:ascii="Times New Roman" w:hAnsi="Times New Roman"/>
          <w:sz w:val="24"/>
          <w:szCs w:val="24"/>
        </w:rPr>
        <w:t>вопросам осуществления профилактических, контрольных (надзорных) мероприятий.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>Консультирование осуществляется посредством телефонной и видео-конференц-связи, на личном приеме либо в ходе проведения профилактического мероприятия, контрольного (надзорного) мероприятия.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 xml:space="preserve"> По итогам консультирования информация в письменной форме контролируемым лицам и их представителям не предоставляется.           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23580">
        <w:rPr>
          <w:rFonts w:ascii="Times New Roman" w:hAnsi="Times New Roman"/>
          <w:sz w:val="24"/>
          <w:szCs w:val="24"/>
        </w:rPr>
        <w:t xml:space="preserve"> Контролируемое лицо вправе направить запрос о предоставлении письменного ответа в сроки, установленные </w:t>
      </w:r>
      <w:hyperlink r:id="rId4" w:anchor="7D20K3" w:history="1">
        <w:r w:rsidRPr="00F23580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Федеральным законом от 2 мая 2006 г. № 59-ФЗ «О порядке рассмотрения обращений граждан Российской Федерации»</w:t>
        </w:r>
      </w:hyperlink>
      <w:r w:rsidRPr="00F23580">
        <w:rPr>
          <w:rFonts w:ascii="Times New Roman" w:hAnsi="Times New Roman"/>
          <w:sz w:val="24"/>
          <w:szCs w:val="24"/>
        </w:rPr>
        <w:t>.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574AE" w:rsidRPr="00F23580" w:rsidRDefault="006574AE" w:rsidP="000543F9">
      <w:pPr>
        <w:pStyle w:val="NoSpacing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23580">
        <w:rPr>
          <w:rFonts w:ascii="Times New Roman" w:hAnsi="Times New Roman"/>
          <w:b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54"/>
        <w:gridCol w:w="5390"/>
        <w:gridCol w:w="2670"/>
      </w:tblGrid>
      <w:tr w:rsidR="006574AE" w:rsidRPr="00F23580" w:rsidTr="00E45A73">
        <w:trPr>
          <w:trHeight w:val="493"/>
        </w:trPr>
        <w:tc>
          <w:tcPr>
            <w:tcW w:w="570" w:type="dxa"/>
          </w:tcPr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807" w:type="dxa"/>
          </w:tcPr>
          <w:p w:rsidR="006574AE" w:rsidRPr="00F23580" w:rsidRDefault="006574AE" w:rsidP="00A7053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6574AE" w:rsidRPr="00F23580" w:rsidRDefault="006574AE" w:rsidP="00A7053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Значение показателя</w:t>
            </w:r>
          </w:p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4AE" w:rsidRPr="00F23580" w:rsidTr="00E45A73">
        <w:tc>
          <w:tcPr>
            <w:tcW w:w="57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4AE" w:rsidRPr="00F23580" w:rsidRDefault="006574AE" w:rsidP="00A7053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4AE" w:rsidRPr="00F23580" w:rsidRDefault="006574AE" w:rsidP="000543F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Выполнение профилактических программных мероприятий согласно перечню</w:t>
            </w:r>
          </w:p>
        </w:tc>
        <w:tc>
          <w:tcPr>
            <w:tcW w:w="28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6574AE" w:rsidRPr="00F23580" w:rsidTr="00E45A73">
        <w:tc>
          <w:tcPr>
            <w:tcW w:w="57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4AE" w:rsidRPr="00F23580" w:rsidRDefault="006574AE" w:rsidP="00A7053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4AE" w:rsidRPr="00F23580" w:rsidRDefault="006574AE" w:rsidP="000543F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Удовлетворенность контролируемых лиц консультированием, полученным в рамках муниципального земельного контроля</w:t>
            </w:r>
          </w:p>
        </w:tc>
        <w:tc>
          <w:tcPr>
            <w:tcW w:w="28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4AE" w:rsidRPr="00F23580" w:rsidRDefault="006574AE" w:rsidP="001604BA">
            <w:pPr>
              <w:pStyle w:val="NoSpacing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580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</w:tbl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F23580">
        <w:rPr>
          <w:rFonts w:ascii="Times New Roman" w:hAnsi="Times New Roman"/>
          <w:sz w:val="24"/>
          <w:szCs w:val="24"/>
          <w:lang w:eastAsia="en-US"/>
        </w:rPr>
        <w:t>Ожидаемый результат от реализации Программы.</w:t>
      </w: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574AE" w:rsidRPr="00F23580" w:rsidRDefault="006574AE" w:rsidP="001604BA">
      <w:pPr>
        <w:pStyle w:val="NoSpacing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eastAsia="Arial Unicode MS" w:hAnsi="Times New Roman"/>
          <w:sz w:val="24"/>
          <w:szCs w:val="24"/>
          <w:lang w:eastAsia="en-US"/>
        </w:rPr>
        <w:t xml:space="preserve">- </w:t>
      </w:r>
      <w:r w:rsidRPr="00F23580">
        <w:rPr>
          <w:rFonts w:ascii="Times New Roman" w:hAnsi="Times New Roman"/>
          <w:sz w:val="24"/>
          <w:szCs w:val="24"/>
          <w:lang w:eastAsia="en-US"/>
        </w:rPr>
        <w:t>снижение количества подконтрольных субъектов (граждан, юридических лиц и индивидуальных предпринимателей), допустивших нарушения обязательных требований;</w:t>
      </w:r>
    </w:p>
    <w:p w:rsidR="006574AE" w:rsidRPr="00F23580" w:rsidRDefault="006574AE" w:rsidP="00754793">
      <w:pPr>
        <w:pStyle w:val="NoSpacing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  <w:sectPr w:rsidR="006574AE" w:rsidRPr="00F23580" w:rsidSect="00A47910">
          <w:pgSz w:w="11906" w:h="16840"/>
          <w:pgMar w:top="567" w:right="1559" w:bottom="0" w:left="1276" w:header="709" w:footer="709" w:gutter="0"/>
          <w:cols w:space="709"/>
          <w:docGrid w:linePitch="360"/>
        </w:sectPr>
      </w:pPr>
      <w:r>
        <w:rPr>
          <w:rFonts w:ascii="Times New Roman" w:eastAsia="Arial Unicode MS" w:hAnsi="Times New Roman"/>
          <w:sz w:val="24"/>
          <w:szCs w:val="24"/>
          <w:lang w:eastAsia="en-US"/>
        </w:rPr>
        <w:t xml:space="preserve">- </w:t>
      </w:r>
      <w:r w:rsidRPr="00F23580">
        <w:rPr>
          <w:rFonts w:ascii="Times New Roman" w:hAnsi="Times New Roman"/>
          <w:sz w:val="24"/>
          <w:szCs w:val="24"/>
          <w:lang w:eastAsia="en-US"/>
        </w:rPr>
        <w:t>уменьшение административной нагрузки на подконтрольные субъекты</w:t>
      </w:r>
    </w:p>
    <w:p w:rsidR="006574AE" w:rsidRDefault="006574AE" w:rsidP="00A47910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sectPr w:rsidR="006574AE" w:rsidSect="00A47910">
      <w:pgSz w:w="11906" w:h="16838"/>
      <w:pgMar w:top="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28AE"/>
    <w:rsid w:val="0003120F"/>
    <w:rsid w:val="000543F9"/>
    <w:rsid w:val="00114770"/>
    <w:rsid w:val="001604BA"/>
    <w:rsid w:val="00173111"/>
    <w:rsid w:val="0017741F"/>
    <w:rsid w:val="0019348A"/>
    <w:rsid w:val="001C45E8"/>
    <w:rsid w:val="00214841"/>
    <w:rsid w:val="002A039A"/>
    <w:rsid w:val="002E6B96"/>
    <w:rsid w:val="003B6F35"/>
    <w:rsid w:val="004928AE"/>
    <w:rsid w:val="004B7A4B"/>
    <w:rsid w:val="0051155B"/>
    <w:rsid w:val="00537B47"/>
    <w:rsid w:val="00563954"/>
    <w:rsid w:val="0056589D"/>
    <w:rsid w:val="005A477C"/>
    <w:rsid w:val="005B527E"/>
    <w:rsid w:val="006051AD"/>
    <w:rsid w:val="00647CAD"/>
    <w:rsid w:val="006574AE"/>
    <w:rsid w:val="006F2F66"/>
    <w:rsid w:val="00754793"/>
    <w:rsid w:val="007C1314"/>
    <w:rsid w:val="0089189D"/>
    <w:rsid w:val="008956D4"/>
    <w:rsid w:val="009201B5"/>
    <w:rsid w:val="009F5D0C"/>
    <w:rsid w:val="00A47910"/>
    <w:rsid w:val="00A7053E"/>
    <w:rsid w:val="00AC4A85"/>
    <w:rsid w:val="00B507D2"/>
    <w:rsid w:val="00B65757"/>
    <w:rsid w:val="00BE3864"/>
    <w:rsid w:val="00BF02D7"/>
    <w:rsid w:val="00C21E29"/>
    <w:rsid w:val="00C51B6F"/>
    <w:rsid w:val="00CB599A"/>
    <w:rsid w:val="00D42506"/>
    <w:rsid w:val="00DF2942"/>
    <w:rsid w:val="00E250E9"/>
    <w:rsid w:val="00E41992"/>
    <w:rsid w:val="00E419A7"/>
    <w:rsid w:val="00E42207"/>
    <w:rsid w:val="00E45A73"/>
    <w:rsid w:val="00E603A1"/>
    <w:rsid w:val="00EC60B1"/>
    <w:rsid w:val="00EE577A"/>
    <w:rsid w:val="00F23580"/>
    <w:rsid w:val="00FF0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2D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604B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604BA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1604B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1604BA"/>
    <w:pPr>
      <w:ind w:left="720"/>
      <w:contextualSpacing/>
    </w:pPr>
    <w:rPr>
      <w:lang w:eastAsia="en-US"/>
    </w:rPr>
  </w:style>
  <w:style w:type="character" w:styleId="Hyperlink">
    <w:name w:val="Hyperlink"/>
    <w:basedOn w:val="DefaultParagraphFont"/>
    <w:uiPriority w:val="99"/>
    <w:rsid w:val="001604BA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1604B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blk">
    <w:name w:val="blk"/>
    <w:basedOn w:val="DefaultParagraphFont"/>
    <w:uiPriority w:val="99"/>
    <w:rsid w:val="001604BA"/>
    <w:rPr>
      <w:rFonts w:cs="Times New Roman"/>
    </w:rPr>
  </w:style>
  <w:style w:type="paragraph" w:styleId="NoSpacing">
    <w:name w:val="No Spacing"/>
    <w:uiPriority w:val="99"/>
    <w:qFormat/>
    <w:rsid w:val="001604BA"/>
  </w:style>
  <w:style w:type="paragraph" w:styleId="BalloonText">
    <w:name w:val="Balloon Text"/>
    <w:basedOn w:val="Normal"/>
    <w:link w:val="BalloonTextChar"/>
    <w:uiPriority w:val="99"/>
    <w:semiHidden/>
    <w:rsid w:val="00565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658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cntd.ru/document/9019788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</TotalTime>
  <Pages>5</Pages>
  <Words>1109</Words>
  <Characters>6325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</dc:creator>
  <cp:keywords/>
  <dc:description/>
  <cp:lastModifiedBy>Пользователь</cp:lastModifiedBy>
  <cp:revision>7</cp:revision>
  <cp:lastPrinted>2021-11-11T07:11:00Z</cp:lastPrinted>
  <dcterms:created xsi:type="dcterms:W3CDTF">2021-11-11T06:01:00Z</dcterms:created>
  <dcterms:modified xsi:type="dcterms:W3CDTF">2021-12-03T11:30:00Z</dcterms:modified>
</cp:coreProperties>
</file>